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c="http://schemas.openxmlformats.org/drawingml/2006/chart" xmlns:pic="http://schemas.openxmlformats.org/drawingml/2006/picture" mc:Ignorable="w14 w15 w16se w16cid w16 w16cex w16sdtdh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rsidTr="556CE9FA" w14:paraId="50F87AA9" w14:textId="77777777">
        <w:trPr>
          <w:trHeight w:val="4410"/>
        </w:trPr>
        <w:tc>
          <w:tcPr>
            <w:tcW w:w="3600" w:type="dxa"/>
            <w:tcMar/>
            <w:vAlign w:val="bottom"/>
          </w:tcPr>
          <w:p w:rsidR="001B2ABD" w:rsidP="746295C5" w:rsidRDefault="001B2ABD" w14:paraId="07E57AA4" w14:textId="378A103F">
            <w:pPr>
              <w:pStyle w:val="Normal"/>
              <w:tabs>
                <w:tab w:val="left" w:pos="990"/>
              </w:tabs>
              <w:jc w:val="center"/>
            </w:pPr>
            <w:r w:rsidR="05E98997">
              <w:drawing>
                <wp:inline wp14:editId="6A5E6C6D" wp14:anchorId="34B79D7B">
                  <wp:extent cx="2143125" cy="2143125"/>
                  <wp:effectExtent l="0" t="0" r="0" b="0"/>
                  <wp:docPr id="619009104" name="" title=""/>
                  <wp:cNvGraphicFramePr>
                    <a:graphicFrameLocks noChangeAspect="1"/>
                  </wp:cNvGraphicFramePr>
                  <a:graphic>
                    <a:graphicData uri="http://schemas.openxmlformats.org/drawingml/2006/picture">
                      <pic:pic>
                        <pic:nvPicPr>
                          <pic:cNvPr id="0" name=""/>
                          <pic:cNvPicPr/>
                        </pic:nvPicPr>
                        <pic:blipFill>
                          <a:blip r:embed="R186f435b8dc6422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43125" cy="2143125"/>
                          </a:xfrm>
                          <a:prstGeom prst="rect">
                            <a:avLst/>
                          </a:prstGeom>
                        </pic:spPr>
                      </pic:pic>
                    </a:graphicData>
                  </a:graphic>
                </wp:inline>
              </w:drawing>
            </w:r>
          </w:p>
        </w:tc>
        <w:tc>
          <w:tcPr>
            <w:tcW w:w="720" w:type="dxa"/>
            <w:tcMar/>
          </w:tcPr>
          <w:p w:rsidR="001B2ABD" w:rsidP="000C45FF" w:rsidRDefault="001B2ABD" w14:paraId="099E8DE5" w14:textId="77777777">
            <w:pPr>
              <w:tabs>
                <w:tab w:val="left" w:pos="990"/>
              </w:tabs>
            </w:pPr>
          </w:p>
        </w:tc>
        <w:tc>
          <w:tcPr>
            <w:tcW w:w="6470" w:type="dxa"/>
            <w:tcMar/>
            <w:vAlign w:val="bottom"/>
          </w:tcPr>
          <w:p w:rsidR="2D07EA35" w:rsidP="746295C5" w:rsidRDefault="2D07EA35" w14:paraId="090C808A" w14:textId="0A67B39B">
            <w:pPr>
              <w:pStyle w:val="Title"/>
            </w:pPr>
            <w:r w:rsidR="2D07EA35">
              <w:rPr/>
              <w:t>John Bush</w:t>
            </w:r>
          </w:p>
          <w:sdt>
            <w:sdtPr>
              <w:rPr>
                <w:spacing w:val="1"/>
                <w:w w:val="97"/>
              </w:rPr>
              <w:id w:val="2107002140"/>
              <w:placeholder>
                <w:docPart w:val="A79C87D4AE09421CB2AFBEBDD2C9F410"/>
              </w:placeholder>
              <w:temporary/>
              <w:showingPlcHdr/>
              <w15:appearance w15:val="hidden"/>
            </w:sdtPr>
            <w:sdtEndPr>
              <w:rPr>
                <w:spacing w:val="0"/>
                <w:w w:val="86"/>
              </w:rPr>
            </w:sdtEndPr>
            <w:sdtContent>
              <w:p w:rsidR="001B2ABD" w:rsidP="001B2ABD" w:rsidRDefault="001B2ABD" w14:paraId="42D06D28" w14:textId="77777777">
                <w:pPr>
                  <w:pStyle w:val="Subtitle"/>
                </w:pPr>
                <w:r w:rsidRPr="00764C9F">
                  <w:rPr>
                    <w:spacing w:val="1"/>
                    <w:w w:val="97"/>
                  </w:rPr>
                  <w:t>JOB TITLE HER</w:t>
                </w:r>
                <w:r w:rsidRPr="00764C9F">
                  <w:rPr>
                    <w:spacing w:val="4"/>
                    <w:w w:val="97"/>
                  </w:rPr>
                  <w:t>E</w:t>
                </w:r>
              </w:p>
            </w:sdtContent>
          </w:sdt>
        </w:tc>
      </w:tr>
      <w:tr w:rsidR="001B2ABD" w:rsidTr="556CE9FA" w14:paraId="172F2604" w14:textId="77777777">
        <w:tc>
          <w:tcPr>
            <w:tcW w:w="3600" w:type="dxa"/>
            <w:tcMar/>
          </w:tcPr>
          <w:sdt>
            <w:sdtPr>
              <w:id w:val="-1711873194"/>
              <w:placeholder>
                <w:docPart w:val="9819CEDE4B35487A99522E2575167270"/>
              </w:placeholder>
              <w:temporary/>
              <w:showingPlcHdr/>
              <w15:appearance w15:val="hidden"/>
            </w:sdtPr>
            <w:sdtEndPr/>
            <w:sdtContent>
              <w:p w:rsidR="001B2ABD" w:rsidP="00036450" w:rsidRDefault="00036450" w14:paraId="67868B25" w14:textId="77777777">
                <w:pPr>
                  <w:pStyle w:val="Heading3"/>
                </w:pPr>
                <w:r w:rsidR="00036450">
                  <w:rPr/>
                  <w:t>Profile</w:t>
                </w:r>
              </w:p>
            </w:sdtContent>
          </w:sdt>
          <w:p w:rsidR="00036450" w:rsidP="009260CD" w:rsidRDefault="009260CD" w14:paraId="2A0E6803" w14:textId="197060D9"/>
          <w:p w:rsidR="3E27D864" w:rsidP="4DD97D1F" w:rsidRDefault="3E27D864" w14:paraId="1DB7C936" w14:textId="7DAF6EF2">
            <w:pPr>
              <w:pStyle w:val="Normal"/>
            </w:pPr>
            <w:r w:rsidR="3E27D864">
              <w:drawing>
                <wp:inline wp14:editId="10CDCEBA" wp14:anchorId="1BC0F73C">
                  <wp:extent cx="2152650" cy="1647825"/>
                  <wp:effectExtent l="0" t="0" r="0" b="0"/>
                  <wp:docPr id="864953439" name="" title=""/>
                  <wp:cNvGraphicFramePr>
                    <a:graphicFrameLocks noChangeAspect="1"/>
                  </wp:cNvGraphicFramePr>
                  <a:graphic>
                    <a:graphicData uri="http://schemas.openxmlformats.org/drawingml/2006/picture">
                      <pic:pic>
                        <pic:nvPicPr>
                          <pic:cNvPr id="0" name=""/>
                          <pic:cNvPicPr/>
                        </pic:nvPicPr>
                        <pic:blipFill>
                          <a:blip r:embed="R439ef8f125e646ff">
                            <a:extLst>
                              <a:ext xmlns:a="http://schemas.openxmlformats.org/drawingml/2006/main" uri="{28A0092B-C50C-407E-A947-70E740481C1C}">
                                <a14:useLocalDpi val="0"/>
                              </a:ext>
                            </a:extLst>
                          </a:blip>
                          <a:stretch>
                            <a:fillRect/>
                          </a:stretch>
                        </pic:blipFill>
                        <pic:spPr>
                          <a:xfrm>
                            <a:off x="0" y="0"/>
                            <a:ext cx="2152650" cy="1647825"/>
                          </a:xfrm>
                          <a:prstGeom prst="rect">
                            <a:avLst/>
                          </a:prstGeom>
                        </pic:spPr>
                      </pic:pic>
                    </a:graphicData>
                  </a:graphic>
                </wp:inline>
              </w:drawing>
            </w:r>
          </w:p>
          <w:p w:rsidR="3E27D864" w:rsidP="4DD97D1F" w:rsidRDefault="3E27D864" w14:paraId="5960AD93" w14:textId="3D88A464">
            <w:pPr>
              <w:pStyle w:val="Normal"/>
            </w:pPr>
            <w:r w:rsidR="3E27D864">
              <w:rPr/>
              <w:t xml:space="preserve">Born and raised in northeast Pennsylvania. </w:t>
            </w:r>
            <w:r w:rsidR="17C33764">
              <w:rPr/>
              <w:t>I love anything about technology and sports.</w:t>
            </w:r>
            <w:r w:rsidR="3E27D864">
              <w:rPr/>
              <w:t xml:space="preserve"> Many of my interests and hobbies revolve around those two subjects. I am passionate </w:t>
            </w:r>
            <w:r w:rsidR="110AD4C7">
              <w:rPr/>
              <w:t>about</w:t>
            </w:r>
            <w:r w:rsidR="3E27D864">
              <w:rPr/>
              <w:t xml:space="preserve"> expanding my knowledge on all there is to know tech, while </w:t>
            </w:r>
            <w:r w:rsidR="3E27D864">
              <w:rPr/>
              <w:t>maint</w:t>
            </w:r>
            <w:r w:rsidR="3029DC07">
              <w:rPr/>
              <w:t>aining</w:t>
            </w:r>
            <w:r w:rsidR="3029DC07">
              <w:rPr/>
              <w:t xml:space="preserve"> a </w:t>
            </w:r>
            <w:r w:rsidR="3605378D">
              <w:rPr/>
              <w:t>healthy</w:t>
            </w:r>
            <w:r w:rsidR="3029DC07">
              <w:rPr/>
              <w:t xml:space="preserve"> home life. </w:t>
            </w:r>
          </w:p>
          <w:sdt>
            <w:sdtPr>
              <w:id w:val="-1954003311"/>
              <w:placeholder>
                <w:docPart w:val="A5924A2A13FD42B9B9C1A76D8581D40F"/>
              </w:placeholder>
              <w:temporary/>
              <w:showingPlcHdr/>
              <w15:appearance w15:val="hidden"/>
            </w:sdtPr>
            <w:sdtEndPr/>
            <w:sdtContent>
              <w:p w:rsidRPr="00CB0055" w:rsidR="00036450" w:rsidP="00CB0055" w:rsidRDefault="00CB0055" w14:paraId="289B74AE" w14:textId="77777777">
                <w:pPr>
                  <w:pStyle w:val="Heading3"/>
                </w:pPr>
                <w:r w:rsidRPr="00CB0055">
                  <w:t>Contact</w:t>
                </w:r>
              </w:p>
            </w:sdtContent>
          </w:sdt>
          <w:sdt>
            <w:sdtPr>
              <w:id w:val="1111563247"/>
              <w:placeholder>
                <w:docPart w:val="D4ADF6F2287D4A508DAC91762E323052"/>
              </w:placeholder>
              <w:temporary/>
              <w:showingPlcHdr/>
              <w15:appearance w15:val="hidden"/>
            </w:sdtPr>
            <w:sdtEndPr/>
            <w:sdtContent>
              <w:p w:rsidR="004D3011" w:rsidP="004D3011" w:rsidRDefault="004D3011" w14:paraId="6ED805F5" w14:textId="77777777">
                <w:r w:rsidRPr="004D3011">
                  <w:t>PHONE:</w:t>
                </w:r>
              </w:p>
            </w:sdtContent>
          </w:sdt>
          <w:p w:rsidR="004D3011" w:rsidP="004D3011" w:rsidRDefault="004D3011" w14:paraId="70698488" w14:textId="22CCB19B">
            <w:r w:rsidR="0018655C">
              <w:rPr/>
              <w:t>570-899-9009</w:t>
            </w:r>
          </w:p>
          <w:p w:rsidRPr="004D3011" w:rsidR="004D3011" w:rsidP="004D3011" w:rsidRDefault="004D3011" w14:paraId="1B0E516A" w14:textId="77777777"/>
          <w:sdt>
            <w:sdtPr>
              <w:id w:val="67859272"/>
              <w:placeholder>
                <w:docPart w:val="8CBFB1D13B1C4F139EB2A0724CF9F570"/>
              </w:placeholder>
              <w:temporary/>
              <w:showingPlcHdr/>
              <w15:appearance w15:val="hidden"/>
            </w:sdtPr>
            <w:sdtEndPr/>
            <w:sdtContent>
              <w:p w:rsidR="004D3011" w:rsidP="004D3011" w:rsidRDefault="004D3011" w14:paraId="0F561AAA" w14:textId="77777777">
                <w:r w:rsidRPr="004D3011">
                  <w:t>WEBSITE:</w:t>
                </w:r>
              </w:p>
            </w:sdtContent>
          </w:sdt>
          <w:p w:rsidR="004D3011" w:rsidP="004D3011" w:rsidRDefault="00E4381A" w14:paraId="7549A659" w14:textId="17508930">
            <w:r w:rsidR="2FC6D944">
              <w:rPr/>
              <w:t>Not that fancy yet</w:t>
            </w:r>
          </w:p>
          <w:p w:rsidR="004D3011" w:rsidP="004D3011" w:rsidRDefault="004D3011" w14:paraId="257FA62F" w14:textId="77777777"/>
          <w:sdt>
            <w:sdtPr>
              <w:id w:val="-240260293"/>
              <w:placeholder>
                <w:docPart w:val="F295A7B3B9EC4345BE8E47942FC3FBAA"/>
              </w:placeholder>
              <w:temporary/>
              <w:showingPlcHdr/>
              <w15:appearance w15:val="hidden"/>
            </w:sdtPr>
            <w:sdtEndPr/>
            <w:sdtContent>
              <w:p w:rsidR="004D3011" w:rsidP="004D3011" w:rsidRDefault="004D3011" w14:paraId="2D172AAC" w14:textId="77777777">
                <w:r w:rsidR="004D3011">
                  <w:rPr/>
                  <w:t>EMAIL:</w:t>
                </w:r>
              </w:p>
            </w:sdtContent>
          </w:sdt>
          <w:p w:rsidR="4DD97D1F" w:rsidP="4DD97D1F" w:rsidRDefault="4DD97D1F" w14:paraId="567A22D5" w14:textId="0EA4FDBC">
            <w:pPr>
              <w:pStyle w:val="Normal"/>
            </w:pPr>
          </w:p>
          <w:p w:rsidRPr="00E4381A" w:rsidR="00036450" w:rsidP="004D3011" w:rsidRDefault="00E4381A" w14:paraId="6CCCDAE7" w14:textId="5C2EE3B9">
            <w:pPr/>
            <w:r w:rsidR="5C1F302E">
              <w:rPr/>
              <w:t>Johnbush@kings.edu</w:t>
            </w:r>
          </w:p>
          <w:sdt>
            <w:sdtPr>
              <w:id w:val="-1444214663"/>
              <w:placeholder>
                <w:docPart w:val="B14599DB1F344C88AB575D1C169342F3"/>
              </w:placeholder>
              <w:temporary/>
              <w:showingPlcHdr/>
              <w15:appearance w15:val="hidden"/>
            </w:sdtPr>
            <w:sdtEndPr/>
            <w:sdtContent>
              <w:p w:rsidRPr="00CB0055" w:rsidR="004D3011" w:rsidP="00CB0055" w:rsidRDefault="00CB0055" w14:paraId="09F6C8A2" w14:textId="77777777">
                <w:pPr>
                  <w:pStyle w:val="Heading3"/>
                </w:pPr>
                <w:r w:rsidRPr="00CB0055">
                  <w:t>Hobbies</w:t>
                </w:r>
              </w:p>
            </w:sdtContent>
          </w:sdt>
          <w:p w:rsidR="048CB298" w:rsidRDefault="048CB298" w14:paraId="1A2BBB7A" w14:textId="675CE6A0">
            <w:r w:rsidR="048CB298">
              <w:rPr/>
              <w:t>Golfing</w:t>
            </w:r>
          </w:p>
          <w:p w:rsidR="048CB298" w:rsidP="4DD97D1F" w:rsidRDefault="048CB298" w14:paraId="628595DD" w14:textId="70D6938A">
            <w:pPr>
              <w:pStyle w:val="Normal"/>
            </w:pPr>
            <w:r w:rsidR="048CB298">
              <w:rPr/>
              <w:t>Video games</w:t>
            </w:r>
          </w:p>
          <w:p w:rsidR="048CB298" w:rsidP="4DD97D1F" w:rsidRDefault="048CB298" w14:paraId="2F6A0847" w14:textId="58D2F648">
            <w:pPr>
              <w:pStyle w:val="Normal"/>
            </w:pPr>
            <w:r w:rsidR="048CB298">
              <w:rPr/>
              <w:t>Enjoying sports</w:t>
            </w:r>
          </w:p>
          <w:p w:rsidR="048CB298" w:rsidP="4DD97D1F" w:rsidRDefault="048CB298" w14:paraId="5DABCB65" w14:textId="7BFD55C1">
            <w:pPr>
              <w:pStyle w:val="Normal"/>
            </w:pPr>
            <w:r w:rsidR="048CB298">
              <w:rPr/>
              <w:t>Spending quality time with friends</w:t>
            </w:r>
          </w:p>
          <w:p w:rsidR="004D3011" w:rsidP="004D3011" w:rsidRDefault="004D3011" w14:paraId="2EE75B05" w14:textId="45078D39"/>
          <w:p w:rsidR="004D3011" w:rsidP="004D3011" w:rsidRDefault="004D3011" w14:paraId="7C9B99D1" w14:textId="636A02E3"/>
          <w:p w:rsidRPr="004D3011" w:rsidR="004D3011" w:rsidP="556CE9FA" w:rsidRDefault="004D3011" w14:paraId="2403AC23" w14:textId="7D218EC5">
            <w:pPr>
              <w:pStyle w:val="Normal"/>
            </w:pPr>
            <w:r w:rsidR="72777099">
              <w:rPr/>
              <w:t>Notes-</w:t>
            </w:r>
          </w:p>
          <w:p w:rsidRPr="004D3011" w:rsidR="004D3011" w:rsidP="556CE9FA" w:rsidRDefault="004D3011" w14:paraId="4F1C9E5B" w14:textId="1CED328C">
            <w:pPr>
              <w:pStyle w:val="Normal"/>
            </w:pPr>
          </w:p>
          <w:p w:rsidRPr="004D3011" w:rsidR="004D3011" w:rsidP="556CE9FA" w:rsidRDefault="004D3011" w14:paraId="64FD4D27" w14:textId="32E0CEAD">
            <w:pPr>
              <w:pStyle w:val="Normal"/>
            </w:pPr>
            <w:r w:rsidR="72777099">
              <w:rPr/>
              <w:t xml:space="preserve">I </w:t>
            </w:r>
            <w:r w:rsidR="72777099">
              <w:rPr/>
              <w:t>didn’t</w:t>
            </w:r>
            <w:r w:rsidR="72777099">
              <w:rPr/>
              <w:t xml:space="preserve"> quite have a resume made and so I made this on the fly and threw the obvious but brief knowledge that was off the top of my head. There is much room for improvement to this resume and has much more </w:t>
            </w:r>
            <w:r w:rsidR="7F9F0C00">
              <w:rPr/>
              <w:t>content</w:t>
            </w:r>
            <w:r w:rsidR="72777099">
              <w:rPr/>
              <w:t xml:space="preserve"> could be added.</w:t>
            </w:r>
          </w:p>
          <w:p w:rsidRPr="004D3011" w:rsidR="004D3011" w:rsidP="556CE9FA" w:rsidRDefault="004D3011" w14:paraId="7868E04E" w14:textId="1FEE98EF">
            <w:pPr>
              <w:pStyle w:val="Normal"/>
            </w:pPr>
          </w:p>
        </w:tc>
        <w:tc>
          <w:tcPr>
            <w:tcW w:w="720" w:type="dxa"/>
            <w:tcMar/>
          </w:tcPr>
          <w:p w:rsidR="001B2ABD" w:rsidP="000C45FF" w:rsidRDefault="001B2ABD" w14:paraId="6A721A6D" w14:textId="77777777">
            <w:pPr>
              <w:tabs>
                <w:tab w:val="left" w:pos="990"/>
              </w:tabs>
            </w:pPr>
          </w:p>
        </w:tc>
        <w:tc>
          <w:tcPr>
            <w:tcW w:w="6470" w:type="dxa"/>
            <w:tcMar/>
          </w:tcPr>
          <w:sdt>
            <w:sdtPr>
              <w:id w:val="1049110328"/>
              <w:placeholder>
                <w:docPart w:val="01F2784F56FF464887E9250185EFA246"/>
              </w:placeholder>
              <w:temporary/>
              <w:showingPlcHdr/>
              <w15:appearance w15:val="hidden"/>
            </w:sdtPr>
            <w:sdtEndPr/>
            <w:sdtContent>
              <w:p w:rsidR="001B2ABD" w:rsidP="00036450" w:rsidRDefault="00E25A26" w14:paraId="366CBECF" w14:textId="77777777">
                <w:pPr>
                  <w:pStyle w:val="Heading2"/>
                </w:pPr>
                <w:r w:rsidRPr="00036450">
                  <w:t>EDUCATION</w:t>
                </w:r>
              </w:p>
            </w:sdtContent>
          </w:sdt>
          <w:p w:rsidRPr="00036450" w:rsidR="00036450" w:rsidP="00B359E4" w:rsidRDefault="00A52516" w14:paraId="04E0E4AB" w14:textId="7914DF88">
            <w:pPr>
              <w:pStyle w:val="Heading4"/>
            </w:pPr>
            <w:r w:rsidR="3A664BD9">
              <w:rPr/>
              <w:t>Holy Redeemer High school</w:t>
            </w:r>
          </w:p>
          <w:p w:rsidR="3A664BD9" w:rsidP="4DD97D1F" w:rsidRDefault="3A664BD9" w14:paraId="69C77C05" w14:textId="16B77B26">
            <w:pPr>
              <w:pStyle w:val="Date"/>
            </w:pPr>
            <w:r w:rsidR="3A664BD9">
              <w:rPr/>
              <w:t xml:space="preserve">2017 - 2021 </w:t>
            </w:r>
          </w:p>
          <w:p w:rsidR="00036450" w:rsidP="00036450" w:rsidRDefault="00036450" w14:paraId="5041F3C8" w14:textId="30E76D4E">
            <w:r w:rsidR="3A664BD9">
              <w:rPr/>
              <w:t xml:space="preserve">National honors </w:t>
            </w:r>
            <w:r w:rsidR="7F71C76E">
              <w:rPr/>
              <w:t>society</w:t>
            </w:r>
            <w:r w:rsidR="3A664BD9">
              <w:rPr/>
              <w:t xml:space="preserve"> member along with high honors all four years. Varsity athletes in baseball and was an active member of student activities.</w:t>
            </w:r>
          </w:p>
          <w:p w:rsidR="046130E5" w:rsidP="4DD97D1F" w:rsidRDefault="046130E5" w14:paraId="4D82EC61" w14:textId="670EC0CD">
            <w:pPr>
              <w:pStyle w:val="Heading4"/>
              <w:rPr>
                <w:rFonts w:ascii="Century Gothic" w:hAnsi="Century Gothic" w:eastAsia="Century Gothic" w:cs="Century Gothic"/>
                <w:b w:val="1"/>
                <w:bCs w:val="1"/>
                <w:i w:val="0"/>
                <w:iCs w:val="0"/>
                <w:caps w:val="0"/>
                <w:smallCaps w:val="0"/>
                <w:noProof w:val="0"/>
                <w:color w:val="000000" w:themeColor="text1" w:themeTint="FF" w:themeShade="FF"/>
                <w:sz w:val="18"/>
                <w:szCs w:val="18"/>
                <w:lang w:val="en-US"/>
              </w:rPr>
            </w:pPr>
            <w:r w:rsidRPr="4DD97D1F" w:rsidR="046130E5">
              <w:rPr>
                <w:rFonts w:ascii="Century Gothic" w:hAnsi="Century Gothic" w:eastAsia="Century Gothic" w:cs="Century Gothic"/>
                <w:b w:val="1"/>
                <w:bCs w:val="1"/>
                <w:i w:val="0"/>
                <w:iCs w:val="0"/>
                <w:caps w:val="0"/>
                <w:smallCaps w:val="0"/>
                <w:noProof w:val="0"/>
                <w:color w:val="000000" w:themeColor="text1" w:themeTint="FF" w:themeShade="FF"/>
                <w:sz w:val="18"/>
                <w:szCs w:val="18"/>
                <w:lang w:val="en-US"/>
              </w:rPr>
              <w:t>King’s College</w:t>
            </w:r>
          </w:p>
          <w:p w:rsidR="046130E5" w:rsidP="4DD97D1F" w:rsidRDefault="046130E5" w14:paraId="54AEB424" w14:textId="7D560766">
            <w:pPr>
              <w:pStyle w:val="Date"/>
              <w:rPr>
                <w:rFonts w:ascii="Century Gothic" w:hAnsi="Century Gothic" w:eastAsia="Century Gothic" w:cs="Century Gothic"/>
                <w:b w:val="0"/>
                <w:bCs w:val="0"/>
                <w:i w:val="0"/>
                <w:iCs w:val="0"/>
                <w:caps w:val="0"/>
                <w:smallCaps w:val="0"/>
                <w:noProof w:val="0"/>
                <w:color w:val="000000" w:themeColor="text1" w:themeTint="FF" w:themeShade="FF"/>
                <w:sz w:val="18"/>
                <w:szCs w:val="18"/>
                <w:lang w:val="en-US"/>
              </w:rPr>
            </w:pPr>
            <w:r w:rsidRPr="4DD97D1F" w:rsidR="046130E5">
              <w:rPr>
                <w:rFonts w:ascii="Century Gothic" w:hAnsi="Century Gothic" w:eastAsia="Century Gothic" w:cs="Century Gothic"/>
                <w:b w:val="0"/>
                <w:bCs w:val="0"/>
                <w:i w:val="0"/>
                <w:iCs w:val="0"/>
                <w:caps w:val="0"/>
                <w:smallCaps w:val="0"/>
                <w:noProof w:val="0"/>
                <w:color w:val="000000" w:themeColor="text1" w:themeTint="FF" w:themeShade="FF"/>
                <w:sz w:val="18"/>
                <w:szCs w:val="18"/>
                <w:lang w:val="en-US"/>
              </w:rPr>
              <w:t>2021 - 2025</w:t>
            </w:r>
          </w:p>
          <w:p w:rsidR="046130E5" w:rsidP="4DD97D1F" w:rsidRDefault="046130E5" w14:paraId="390A46FE" w14:textId="0FF33106">
            <w:pPr>
              <w:pStyle w:val="Normal"/>
            </w:pPr>
            <w:r w:rsidRPr="4DD97D1F" w:rsidR="046130E5">
              <w:rPr>
                <w:rFonts w:ascii="Century Gothic" w:hAnsi="Century Gothic" w:eastAsia="Century Gothic" w:cs="Century Gothic"/>
                <w:b w:val="0"/>
                <w:bCs w:val="0"/>
                <w:i w:val="0"/>
                <w:iCs w:val="0"/>
                <w:caps w:val="0"/>
                <w:smallCaps w:val="0"/>
                <w:noProof w:val="0"/>
                <w:color w:val="000000" w:themeColor="text1" w:themeTint="FF" w:themeShade="FF"/>
                <w:sz w:val="18"/>
                <w:szCs w:val="18"/>
                <w:lang w:val="en-US"/>
              </w:rPr>
              <w:t>Currently enrolled student at Kings college, Majoring in Computer and Information Systems with a 3.0 GPA, active member around campus who participates in many on campus events</w:t>
            </w:r>
          </w:p>
          <w:sdt>
            <w:sdtPr>
              <w:id w:val="1001553383"/>
              <w:placeholder>
                <w:docPart w:val="C19D72EA84334CBEA22DDEEB550E0767"/>
              </w:placeholder>
              <w:temporary/>
              <w:showingPlcHdr/>
              <w15:appearance w15:val="hidden"/>
            </w:sdtPr>
            <w:sdtEndPr/>
            <w:sdtContent>
              <w:p w:rsidR="00036450" w:rsidP="00036450" w:rsidRDefault="00036450" w14:paraId="4EC2AC9C" w14:textId="77777777">
                <w:pPr>
                  <w:pStyle w:val="Heading2"/>
                </w:pPr>
                <w:r w:rsidR="00036450">
                  <w:rPr/>
                  <w:t>WORK EXPERIENCE</w:t>
                </w:r>
              </w:p>
            </w:sdtContent>
          </w:sdt>
          <w:p w:rsidRPr="00036450" w:rsidR="00036450" w:rsidP="00B359E4" w:rsidRDefault="00A52516" w14:paraId="1C3003F0" w14:textId="22B5655C">
            <w:pPr>
              <w:pStyle w:val="Date"/>
            </w:pPr>
            <w:r w:rsidR="1DF04405">
              <w:rPr/>
              <w:t>Penn</w:t>
            </w:r>
            <w:r w:rsidR="1DF04405">
              <w:rPr/>
              <w:t>DOT</w:t>
            </w:r>
            <w:r w:rsidR="4E2133D1">
              <w:rPr/>
              <w:t>- tr</w:t>
            </w:r>
            <w:r w:rsidR="4E2133D1">
              <w:rPr/>
              <w:t>ansportation maintenance</w:t>
            </w:r>
          </w:p>
          <w:p w:rsidRPr="00036450" w:rsidR="00036450" w:rsidP="00B359E4" w:rsidRDefault="00A52516" w14:paraId="3D91FC0D" w14:textId="35FD5876">
            <w:pPr>
              <w:pStyle w:val="Date"/>
            </w:pPr>
            <w:r w:rsidR="4E2133D1">
              <w:rPr/>
              <w:t>may/2023</w:t>
            </w:r>
            <w:r w:rsidR="00036450">
              <w:rPr/>
              <w:t>–</w:t>
            </w:r>
            <w:r w:rsidR="3E37B31F">
              <w:rPr/>
              <w:t>September</w:t>
            </w:r>
            <w:r w:rsidR="065F829F">
              <w:rPr/>
              <w:t>/2023</w:t>
            </w:r>
          </w:p>
          <w:p w:rsidR="004D3011" w:rsidP="4DD97D1F" w:rsidRDefault="004D3011" w14:paraId="4697856A" w14:textId="52136B3F">
            <w:pPr>
              <w:pStyle w:val="Normal"/>
              <w:bidi w:val="0"/>
              <w:spacing w:before="0" w:beforeAutospacing="off" w:after="0" w:afterAutospacing="off" w:line="259" w:lineRule="auto"/>
              <w:ind w:left="0" w:right="0"/>
              <w:jc w:val="left"/>
            </w:pPr>
            <w:r w:rsidR="065F829F">
              <w:rPr/>
              <w:t xml:space="preserve">This job has taught me many core values of a hard </w:t>
            </w:r>
            <w:r w:rsidR="40DDD845">
              <w:rPr/>
              <w:t>work</w:t>
            </w:r>
            <w:r w:rsidR="5E0525C6">
              <w:rPr/>
              <w:t>er</w:t>
            </w:r>
            <w:r w:rsidR="065F829F">
              <w:rPr/>
              <w:t xml:space="preserve">. It </w:t>
            </w:r>
            <w:r w:rsidR="724101C0">
              <w:rPr/>
              <w:t>instilled in</w:t>
            </w:r>
            <w:r w:rsidR="065F829F">
              <w:rPr/>
              <w:t xml:space="preserve"> me</w:t>
            </w:r>
            <w:r w:rsidR="1E66C607">
              <w:rPr/>
              <w:t xml:space="preserve"> left</w:t>
            </w:r>
            <w:r w:rsidR="065F829F">
              <w:rPr/>
              <w:t xml:space="preserve"> with</w:t>
            </w:r>
            <w:r w:rsidR="065F829F">
              <w:rPr/>
              <w:t xml:space="preserve"> characteristics that I believe any employer would be </w:t>
            </w:r>
            <w:r w:rsidR="065F829F">
              <w:rPr/>
              <w:t>seeking</w:t>
            </w:r>
            <w:r w:rsidR="065F829F">
              <w:rPr/>
              <w:t xml:space="preserve">. It </w:t>
            </w:r>
            <w:r w:rsidR="56D56180">
              <w:rPr/>
              <w:t>taught</w:t>
            </w:r>
            <w:r w:rsidR="065F829F">
              <w:rPr/>
              <w:t xml:space="preserve"> me patience, </w:t>
            </w:r>
            <w:r w:rsidR="64A7C742">
              <w:rPr/>
              <w:t>hard work</w:t>
            </w:r>
            <w:r w:rsidR="065F829F">
              <w:rPr/>
              <w:t xml:space="preserve">, </w:t>
            </w:r>
            <w:r w:rsidR="7BA3487E">
              <w:rPr/>
              <w:t>discipline</w:t>
            </w:r>
            <w:r w:rsidR="065F829F">
              <w:rPr/>
              <w:t xml:space="preserve">, and </w:t>
            </w:r>
            <w:r w:rsidR="065F829F">
              <w:rPr/>
              <w:t>maintaining</w:t>
            </w:r>
            <w:r w:rsidR="065F829F">
              <w:rPr/>
              <w:t xml:space="preserve"> an efficient mindset.</w:t>
            </w:r>
            <w:r w:rsidR="088ACE8F">
              <w:rPr/>
              <w:t xml:space="preserve"> </w:t>
            </w:r>
            <w:r w:rsidR="10CDCEBA">
              <w:rPr/>
              <w:t>This job was not for long-term employment but to teach me these values to prepare me for the future.</w:t>
            </w:r>
            <w:r w:rsidR="56B2C4F4">
              <w:rPr/>
              <w:t xml:space="preserve"> </w:t>
            </w:r>
          </w:p>
          <w:p w:rsidRPr="004D3011" w:rsidR="004D3011" w:rsidP="004D3011" w:rsidRDefault="00A52516" w14:paraId="23DD8494" w14:textId="5BF8DBCA">
            <w:r w:rsidR="00036450">
              <w:rPr/>
              <w:t xml:space="preserve"> </w:t>
            </w:r>
          </w:p>
          <w:p w:rsidR="004D3011" w:rsidP="00036450" w:rsidRDefault="004D3011" w14:paraId="0433D552" w14:textId="77777777"/>
          <w:sdt>
            <w:sdtPr>
              <w:id w:val="1669594239"/>
              <w:placeholder>
                <w:docPart w:val="9F0C8BA5CA164CFCBAC9A685EFE09FF8"/>
              </w:placeholder>
              <w:temporary/>
              <w:showingPlcHdr/>
              <w15:appearance w15:val="hidden"/>
            </w:sdtPr>
            <w:sdtEndPr/>
            <w:sdtContent>
              <w:p w:rsidR="00036450" w:rsidP="00036450" w:rsidRDefault="00180329" w14:paraId="538B5D11" w14:textId="77777777">
                <w:pPr>
                  <w:pStyle w:val="Heading2"/>
                </w:pPr>
                <w:r w:rsidRPr="00036450">
                  <w:rPr>
                    <w:rStyle w:val="Heading2Char"/>
                    <w:b/>
                    <w:bCs/>
                    <w:caps/>
                  </w:rPr>
                  <w:t>SKILLS</w:t>
                </w:r>
              </w:p>
            </w:sdtContent>
          </w:sdt>
          <w:p w:rsidRPr="004D3011" w:rsidR="00036450" w:rsidP="4DD97D1F" w:rsidRDefault="00112054" w14:paraId="426AFA3A" w14:textId="66BDB004">
            <w:pPr>
              <w:pStyle w:val="ListParagraph"/>
              <w:numPr>
                <w:ilvl w:val="0"/>
                <w:numId w:val="1"/>
              </w:numPr>
              <w:rPr>
                <w:sz w:val="18"/>
                <w:szCs w:val="18"/>
              </w:rPr>
            </w:pPr>
            <w:r w:rsidRPr="4DD97D1F" w:rsidR="5B269B4B">
              <w:rPr>
                <w:sz w:val="18"/>
                <w:szCs w:val="18"/>
              </w:rPr>
              <w:t xml:space="preserve">Well verse in computer systems and implement. </w:t>
            </w:r>
          </w:p>
          <w:p w:rsidRPr="004D3011" w:rsidR="00036450" w:rsidP="4DD97D1F" w:rsidRDefault="00112054" w14:paraId="43D41BD1" w14:textId="72140515">
            <w:pPr>
              <w:pStyle w:val="ListParagraph"/>
              <w:numPr>
                <w:ilvl w:val="0"/>
                <w:numId w:val="1"/>
              </w:numPr>
              <w:rPr>
                <w:sz w:val="18"/>
                <w:szCs w:val="18"/>
              </w:rPr>
            </w:pPr>
            <w:r w:rsidRPr="4DD97D1F" w:rsidR="5B269B4B">
              <w:rPr>
                <w:sz w:val="18"/>
                <w:szCs w:val="18"/>
              </w:rPr>
              <w:t>Skilled in programming languages such as python, java, and C#</w:t>
            </w:r>
          </w:p>
          <w:p w:rsidRPr="004D3011" w:rsidR="00036450" w:rsidP="4DD97D1F" w:rsidRDefault="00112054" w14:paraId="41EA8B37" w14:textId="73B07A51">
            <w:pPr>
              <w:pStyle w:val="ListParagraph"/>
              <w:numPr>
                <w:ilvl w:val="0"/>
                <w:numId w:val="1"/>
              </w:numPr>
              <w:rPr>
                <w:sz w:val="18"/>
                <w:szCs w:val="18"/>
              </w:rPr>
            </w:pPr>
            <w:r w:rsidRPr="4DD97D1F" w:rsidR="5B269B4B">
              <w:rPr>
                <w:sz w:val="18"/>
                <w:szCs w:val="18"/>
              </w:rPr>
              <w:t xml:space="preserve">Efficient when working with teams, prefers to work with others as it in turn produces the highest quality product. </w:t>
            </w:r>
          </w:p>
          <w:p w:rsidRPr="004D3011" w:rsidR="00036450" w:rsidP="4DD97D1F" w:rsidRDefault="00112054" w14:paraId="65BA7580" w14:textId="7F3F6CB3">
            <w:pPr>
              <w:pStyle w:val="ListParagraph"/>
              <w:numPr>
                <w:ilvl w:val="0"/>
                <w:numId w:val="1"/>
              </w:numPr>
              <w:rPr>
                <w:sz w:val="18"/>
                <w:szCs w:val="18"/>
              </w:rPr>
            </w:pPr>
            <w:r w:rsidRPr="4DD97D1F" w:rsidR="5B269B4B">
              <w:rPr>
                <w:sz w:val="18"/>
                <w:szCs w:val="18"/>
              </w:rPr>
              <w:t>Open minded and very welcoming to new tips and advice from coworkers/management.</w:t>
            </w:r>
          </w:p>
          <w:p w:rsidRPr="004D3011" w:rsidR="00036450" w:rsidP="4DD97D1F" w:rsidRDefault="00112054" w14:paraId="247E2A72" w14:textId="28B6E70A">
            <w:pPr>
              <w:pStyle w:val="ListParagraph"/>
              <w:numPr>
                <w:ilvl w:val="0"/>
                <w:numId w:val="1"/>
              </w:numPr>
              <w:rPr>
                <w:sz w:val="18"/>
                <w:szCs w:val="18"/>
              </w:rPr>
            </w:pPr>
            <w:r w:rsidRPr="4DD97D1F" w:rsidR="5B269B4B">
              <w:rPr>
                <w:sz w:val="18"/>
                <w:szCs w:val="18"/>
              </w:rPr>
              <w:t xml:space="preserve">Proficient in Microsoft programs such as excel, word, </w:t>
            </w:r>
            <w:r w:rsidRPr="4DD97D1F" w:rsidR="5B269B4B">
              <w:rPr>
                <w:sz w:val="18"/>
                <w:szCs w:val="18"/>
              </w:rPr>
              <w:t>PowerPoint</w:t>
            </w:r>
            <w:r w:rsidRPr="4DD97D1F" w:rsidR="5B269B4B">
              <w:rPr>
                <w:sz w:val="18"/>
                <w:szCs w:val="18"/>
              </w:rPr>
              <w:t>.</w:t>
            </w:r>
          </w:p>
        </w:tc>
      </w:tr>
    </w:tbl>
    <w:p w:rsidR="001F2DF0" w:rsidP="000C45FF" w:rsidRDefault="001F2DF0" w14:paraId="06D22FB0" w14:textId="77777777">
      <w:pPr>
        <w:tabs>
          <w:tab w:val="left" w:pos="990"/>
        </w:tabs>
      </w:pPr>
    </w:p>
    <w:sectPr w:rsidR="001F2DF0" w:rsidSect="000C45FF">
      <w:headerReference w:type="default" r:id="rId13"/>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2DF0" w:rsidP="000C45FF" w:rsidRDefault="001F2DF0" w14:paraId="68410A93" w14:textId="77777777">
      <w:r>
        <w:separator/>
      </w:r>
    </w:p>
  </w:endnote>
  <w:endnote w:type="continuationSeparator" w:id="0">
    <w:p w:rsidR="001F2DF0" w:rsidP="000C45FF" w:rsidRDefault="001F2DF0" w14:paraId="7B63BEA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2DF0" w:rsidP="000C45FF" w:rsidRDefault="001F2DF0" w14:paraId="0C10106E" w14:textId="77777777">
      <w:r>
        <w:separator/>
      </w:r>
    </w:p>
  </w:footnote>
  <w:footnote w:type="continuationSeparator" w:id="0">
    <w:p w:rsidR="001F2DF0" w:rsidP="000C45FF" w:rsidRDefault="001F2DF0" w14:paraId="0C71F0A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p14">
  <w:p w:rsidR="000C45FF" w:rsidRDefault="000C45FF" w14:paraId="40730C0D" w14:textId="77777777">
    <w:pPr>
      <w:pStyle w:val="Header"/>
    </w:pPr>
    <w:r>
      <w:rPr>
        <w:noProof/>
      </w:rPr>
      <w:drawing>
        <wp:anchor distT="0" distB="0" distL="114300" distR="114300" simplePos="0" relativeHeight="251658240" behindDoc="1" locked="0" layoutInCell="1" allowOverlap="1" wp14:anchorId="27C291DC" wp14:editId="6E627A43">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1">
    <w:nsid w:val="791aff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DF0"/>
    <w:rsid w:val="00036450"/>
    <w:rsid w:val="00094499"/>
    <w:rsid w:val="000C45FF"/>
    <w:rsid w:val="000E3FD1"/>
    <w:rsid w:val="00112054"/>
    <w:rsid w:val="001317D8"/>
    <w:rsid w:val="001525E1"/>
    <w:rsid w:val="00180329"/>
    <w:rsid w:val="0018655C"/>
    <w:rsid w:val="0019001F"/>
    <w:rsid w:val="001A74A5"/>
    <w:rsid w:val="001B2ABD"/>
    <w:rsid w:val="001E0391"/>
    <w:rsid w:val="001E1759"/>
    <w:rsid w:val="001F1ECC"/>
    <w:rsid w:val="001F2DF0"/>
    <w:rsid w:val="002400EB"/>
    <w:rsid w:val="00256CF7"/>
    <w:rsid w:val="00281FD5"/>
    <w:rsid w:val="0030481B"/>
    <w:rsid w:val="003156FC"/>
    <w:rsid w:val="003254B5"/>
    <w:rsid w:val="0037121F"/>
    <w:rsid w:val="003910D8"/>
    <w:rsid w:val="003A6B7D"/>
    <w:rsid w:val="003B06CA"/>
    <w:rsid w:val="004071FC"/>
    <w:rsid w:val="00445947"/>
    <w:rsid w:val="004813B3"/>
    <w:rsid w:val="00496591"/>
    <w:rsid w:val="004C63E4"/>
    <w:rsid w:val="004D3011"/>
    <w:rsid w:val="005262AC"/>
    <w:rsid w:val="005E39D5"/>
    <w:rsid w:val="00600670"/>
    <w:rsid w:val="0062123A"/>
    <w:rsid w:val="00646E75"/>
    <w:rsid w:val="006771D0"/>
    <w:rsid w:val="00715FCB"/>
    <w:rsid w:val="00743101"/>
    <w:rsid w:val="00764C9F"/>
    <w:rsid w:val="007775E1"/>
    <w:rsid w:val="007867A0"/>
    <w:rsid w:val="007927F5"/>
    <w:rsid w:val="00802CA0"/>
    <w:rsid w:val="009260CD"/>
    <w:rsid w:val="00940A66"/>
    <w:rsid w:val="00952C25"/>
    <w:rsid w:val="00A2118D"/>
    <w:rsid w:val="00A52516"/>
    <w:rsid w:val="00AD0A50"/>
    <w:rsid w:val="00AD76E2"/>
    <w:rsid w:val="00B20152"/>
    <w:rsid w:val="00B359E4"/>
    <w:rsid w:val="00B57D98"/>
    <w:rsid w:val="00B70850"/>
    <w:rsid w:val="00C066B6"/>
    <w:rsid w:val="00C37BA1"/>
    <w:rsid w:val="00C4674C"/>
    <w:rsid w:val="00C506CF"/>
    <w:rsid w:val="00C72BED"/>
    <w:rsid w:val="00C9578B"/>
    <w:rsid w:val="00CB0055"/>
    <w:rsid w:val="00D2522B"/>
    <w:rsid w:val="00D422DE"/>
    <w:rsid w:val="00D5459D"/>
    <w:rsid w:val="00DA1F4D"/>
    <w:rsid w:val="00DD172A"/>
    <w:rsid w:val="00E25A26"/>
    <w:rsid w:val="00E4381A"/>
    <w:rsid w:val="00E55D74"/>
    <w:rsid w:val="00F60274"/>
    <w:rsid w:val="00F77FB9"/>
    <w:rsid w:val="00FB068F"/>
    <w:rsid w:val="046130E5"/>
    <w:rsid w:val="048CB298"/>
    <w:rsid w:val="055CAA18"/>
    <w:rsid w:val="05E98997"/>
    <w:rsid w:val="065F829F"/>
    <w:rsid w:val="088ACE8F"/>
    <w:rsid w:val="10CDCEBA"/>
    <w:rsid w:val="110AD4C7"/>
    <w:rsid w:val="143BB87A"/>
    <w:rsid w:val="1637A35D"/>
    <w:rsid w:val="17C33764"/>
    <w:rsid w:val="19222491"/>
    <w:rsid w:val="192E009E"/>
    <w:rsid w:val="1AD71D4F"/>
    <w:rsid w:val="1C51AA9D"/>
    <w:rsid w:val="1C72EDB0"/>
    <w:rsid w:val="1DF04405"/>
    <w:rsid w:val="1E66C607"/>
    <w:rsid w:val="1FAA8E72"/>
    <w:rsid w:val="20B4181D"/>
    <w:rsid w:val="2B1DD508"/>
    <w:rsid w:val="2CB9A569"/>
    <w:rsid w:val="2D07EA35"/>
    <w:rsid w:val="2FC6D944"/>
    <w:rsid w:val="3029DC07"/>
    <w:rsid w:val="3605378D"/>
    <w:rsid w:val="36F165F9"/>
    <w:rsid w:val="3A664BD9"/>
    <w:rsid w:val="3BC4D71C"/>
    <w:rsid w:val="3E27D864"/>
    <w:rsid w:val="3E37B31F"/>
    <w:rsid w:val="40DDD845"/>
    <w:rsid w:val="43C4DB93"/>
    <w:rsid w:val="48AB47AA"/>
    <w:rsid w:val="4A3F2A85"/>
    <w:rsid w:val="4A47180B"/>
    <w:rsid w:val="4B13CA23"/>
    <w:rsid w:val="4D7EB8CD"/>
    <w:rsid w:val="4DD97D1F"/>
    <w:rsid w:val="4E2133D1"/>
    <w:rsid w:val="516C4F6B"/>
    <w:rsid w:val="556CE9FA"/>
    <w:rsid w:val="56B2C4F4"/>
    <w:rsid w:val="56B9681E"/>
    <w:rsid w:val="56D56180"/>
    <w:rsid w:val="5A5D3BD5"/>
    <w:rsid w:val="5B269B4B"/>
    <w:rsid w:val="5BF90C36"/>
    <w:rsid w:val="5C1F302E"/>
    <w:rsid w:val="5C42C882"/>
    <w:rsid w:val="5CF2C376"/>
    <w:rsid w:val="5E0525C6"/>
    <w:rsid w:val="64A7C742"/>
    <w:rsid w:val="68165973"/>
    <w:rsid w:val="6B4DFA35"/>
    <w:rsid w:val="712AF503"/>
    <w:rsid w:val="724101C0"/>
    <w:rsid w:val="72777099"/>
    <w:rsid w:val="737DB0C4"/>
    <w:rsid w:val="746295C5"/>
    <w:rsid w:val="7690ACDC"/>
    <w:rsid w:val="79C84D9E"/>
    <w:rsid w:val="7BA3487E"/>
    <w:rsid w:val="7F71C76E"/>
    <w:rsid w:val="7F9F0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C39B1"/>
  <w14:defaultImageDpi w14:val="32767"/>
  <w15:chartTrackingRefBased/>
  <w15:docId w15:val="{08CD74A8-C5CE-424D-931F-01BC22CD9C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qFormat="1"/>
    <w:lsdException w:name="heading 4" w:uiPriority="9"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styleId="Normal" w:default="1">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hAnsiTheme="majorHAnsi" w:eastAsiaTheme="majorEastAsia"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color="94B6D2" w:themeColor="accent1" w:sz="8" w:space="1"/>
      </w:pBdr>
      <w:spacing w:before="240" w:after="120"/>
      <w:outlineLvl w:val="1"/>
    </w:pPr>
    <w:rPr>
      <w:rFonts w:asciiTheme="majorHAnsi" w:hAnsiTheme="majorHAnsi" w:eastAsiaTheme="majorEastAsia"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hAnsiTheme="majorHAnsi" w:eastAsiaTheme="majorEastAsia"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4D3011"/>
    <w:rPr>
      <w:rFonts w:asciiTheme="majorHAnsi" w:hAnsiTheme="majorHAnsi" w:eastAsiaTheme="majorEastAsia"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styleId="TitleChar" w:customStyle="1">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styleId="Heading1Char" w:customStyle="1">
    <w:name w:val="Heading 1 Char"/>
    <w:basedOn w:val="DefaultParagraphFont"/>
    <w:link w:val="Heading1"/>
    <w:uiPriority w:val="9"/>
    <w:rsid w:val="00AD76E2"/>
    <w:rPr>
      <w:rFonts w:asciiTheme="majorHAnsi" w:hAnsiTheme="majorHAnsi" w:eastAsiaTheme="majorEastAsia"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styleId="DateChar" w:customStyle="1">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styleId="HeaderChar" w:customStyle="1">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styleId="FooterChar" w:customStyle="1">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styleId="SubtitleChar" w:customStyle="1">
    <w:name w:val="Subtitle Char"/>
    <w:basedOn w:val="DefaultParagraphFont"/>
    <w:link w:val="Subtitle"/>
    <w:uiPriority w:val="11"/>
    <w:rsid w:val="001B2ABD"/>
    <w:rPr>
      <w:color w:val="000000" w:themeColor="text1"/>
      <w:spacing w:val="19"/>
      <w:w w:val="86"/>
      <w:sz w:val="32"/>
      <w:szCs w:val="28"/>
      <w:fitText w:val="2160" w:id="1744560130"/>
    </w:rPr>
  </w:style>
  <w:style w:type="character" w:styleId="Heading3Char" w:customStyle="1">
    <w:name w:val="Heading 3 Char"/>
    <w:basedOn w:val="DefaultParagraphFont"/>
    <w:link w:val="Heading3"/>
    <w:uiPriority w:val="9"/>
    <w:rsid w:val="00940A66"/>
    <w:rPr>
      <w:rFonts w:asciiTheme="majorHAnsi" w:hAnsiTheme="majorHAnsi" w:eastAsiaTheme="majorEastAsia" w:cstheme="majorBidi"/>
      <w:b/>
      <w:caps/>
      <w:color w:val="548AB7" w:themeColor="accent1" w:themeShade="BF"/>
      <w:sz w:val="28"/>
    </w:rPr>
  </w:style>
  <w:style w:type="character" w:styleId="Heading4Char" w:customStyle="1">
    <w:name w:val="Heading 4 Char"/>
    <w:basedOn w:val="DefaultParagraphFont"/>
    <w:link w:val="Heading4"/>
    <w:uiPriority w:val="9"/>
    <w:rsid w:val="00B359E4"/>
    <w:rPr>
      <w:b/>
      <w:sz w:val="18"/>
      <w:szCs w:val="2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glossaryDocument" Target="glossary/document.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image" Target="/media/image4.png" Id="R439ef8f125e646ff" /><Relationship Type="http://schemas.openxmlformats.org/officeDocument/2006/relationships/numbering" Target="numbering.xml" Id="Rc9fbdacff6964680" /><Relationship Type="http://schemas.openxmlformats.org/officeDocument/2006/relationships/image" Target="/media/image5.png" Id="R186f435b8dc6422f" /></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ush\AppData\Roaming\Microsoft\Templates\Bold%20modern%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mailto:emailgoeshere@example.com"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9C87D4AE09421CB2AFBEBDD2C9F410"/>
        <w:category>
          <w:name w:val="General"/>
          <w:gallery w:val="placeholder"/>
        </w:category>
        <w:types>
          <w:type w:val="bbPlcHdr"/>
        </w:types>
        <w:behaviors>
          <w:behavior w:val="content"/>
        </w:behaviors>
        <w:guid w:val="{5DBC015E-40F0-4CC8-A6BF-35A48F6B4C63}"/>
      </w:docPartPr>
      <w:docPartBody>
        <w:p w:rsidR="00591CAB" w:rsidRDefault="00591CAB">
          <w:pPr>
            <w:pStyle w:val="A79C87D4AE09421CB2AFBEBDD2C9F410"/>
          </w:pPr>
          <w:r w:rsidRPr="003910D8">
            <w:rPr>
              <w:spacing w:val="23"/>
              <w:w w:val="83"/>
            </w:rPr>
            <w:t>JOB TITLE HER</w:t>
          </w:r>
          <w:r w:rsidRPr="003910D8">
            <w:rPr>
              <w:spacing w:val="34"/>
              <w:w w:val="83"/>
            </w:rPr>
            <w:t>E</w:t>
          </w:r>
        </w:p>
      </w:docPartBody>
    </w:docPart>
    <w:docPart>
      <w:docPartPr>
        <w:name w:val="9819CEDE4B35487A99522E2575167270"/>
        <w:category>
          <w:name w:val="General"/>
          <w:gallery w:val="placeholder"/>
        </w:category>
        <w:types>
          <w:type w:val="bbPlcHdr"/>
        </w:types>
        <w:behaviors>
          <w:behavior w:val="content"/>
        </w:behaviors>
        <w:guid w:val="{3EC20503-DBA8-4B70-9D6B-B2F3FC487883}"/>
      </w:docPartPr>
      <w:docPartBody>
        <w:p w:rsidR="00591CAB" w:rsidRDefault="00591CAB">
          <w:pPr>
            <w:pStyle w:val="9819CEDE4B35487A99522E2575167270"/>
          </w:pPr>
          <w:r w:rsidRPr="00D5459D">
            <w:t>Profile</w:t>
          </w:r>
        </w:p>
      </w:docPartBody>
    </w:docPart>
    <w:docPart>
      <w:docPartPr>
        <w:name w:val="A5924A2A13FD42B9B9C1A76D8581D40F"/>
        <w:category>
          <w:name w:val="General"/>
          <w:gallery w:val="placeholder"/>
        </w:category>
        <w:types>
          <w:type w:val="bbPlcHdr"/>
        </w:types>
        <w:behaviors>
          <w:behavior w:val="content"/>
        </w:behaviors>
        <w:guid w:val="{FCD225DE-BEE7-416C-B11E-78FC2817929A}"/>
      </w:docPartPr>
      <w:docPartBody>
        <w:p w:rsidR="00591CAB" w:rsidRDefault="00591CAB">
          <w:pPr>
            <w:pStyle w:val="A5924A2A13FD42B9B9C1A76D8581D40F"/>
          </w:pPr>
          <w:r w:rsidRPr="00CB0055">
            <w:t>Contact</w:t>
          </w:r>
        </w:p>
      </w:docPartBody>
    </w:docPart>
    <w:docPart>
      <w:docPartPr>
        <w:name w:val="D4ADF6F2287D4A508DAC91762E323052"/>
        <w:category>
          <w:name w:val="General"/>
          <w:gallery w:val="placeholder"/>
        </w:category>
        <w:types>
          <w:type w:val="bbPlcHdr"/>
        </w:types>
        <w:behaviors>
          <w:behavior w:val="content"/>
        </w:behaviors>
        <w:guid w:val="{2EA74A6C-BD49-4E22-86EC-E7DB477921DA}"/>
      </w:docPartPr>
      <w:docPartBody>
        <w:p w:rsidR="00591CAB" w:rsidRDefault="00591CAB">
          <w:pPr>
            <w:pStyle w:val="D4ADF6F2287D4A508DAC91762E323052"/>
          </w:pPr>
          <w:r w:rsidRPr="004D3011">
            <w:t>PHONE:</w:t>
          </w:r>
        </w:p>
      </w:docPartBody>
    </w:docPart>
    <w:docPart>
      <w:docPartPr>
        <w:name w:val="8CBFB1D13B1C4F139EB2A0724CF9F570"/>
        <w:category>
          <w:name w:val="General"/>
          <w:gallery w:val="placeholder"/>
        </w:category>
        <w:types>
          <w:type w:val="bbPlcHdr"/>
        </w:types>
        <w:behaviors>
          <w:behavior w:val="content"/>
        </w:behaviors>
        <w:guid w:val="{AE581878-829E-4AF0-94EE-AE2E3C018EDD}"/>
      </w:docPartPr>
      <w:docPartBody>
        <w:p w:rsidR="00591CAB" w:rsidRDefault="00591CAB">
          <w:pPr>
            <w:pStyle w:val="8CBFB1D13B1C4F139EB2A0724CF9F570"/>
          </w:pPr>
          <w:r w:rsidRPr="004D3011">
            <w:t>WEBSITE:</w:t>
          </w:r>
        </w:p>
      </w:docPartBody>
    </w:docPart>
    <w:docPart>
      <w:docPartPr>
        <w:name w:val="F295A7B3B9EC4345BE8E47942FC3FBAA"/>
        <w:category>
          <w:name w:val="General"/>
          <w:gallery w:val="placeholder"/>
        </w:category>
        <w:types>
          <w:type w:val="bbPlcHdr"/>
        </w:types>
        <w:behaviors>
          <w:behavior w:val="content"/>
        </w:behaviors>
        <w:guid w:val="{9508C11F-BD10-4CC7-AA87-7EAEBBAE38C8}"/>
      </w:docPartPr>
      <w:docPartBody>
        <w:p w:rsidR="00591CAB" w:rsidRDefault="00591CAB">
          <w:pPr>
            <w:pStyle w:val="F295A7B3B9EC4345BE8E47942FC3FBAA"/>
          </w:pPr>
          <w:r w:rsidRPr="004D3011">
            <w:t>EMAIL:</w:t>
          </w:r>
        </w:p>
      </w:docPartBody>
    </w:docPart>
    <w:docPart>
      <w:docPartPr>
        <w:name w:val="B14599DB1F344C88AB575D1C169342F3"/>
        <w:category>
          <w:name w:val="General"/>
          <w:gallery w:val="placeholder"/>
        </w:category>
        <w:types>
          <w:type w:val="bbPlcHdr"/>
        </w:types>
        <w:behaviors>
          <w:behavior w:val="content"/>
        </w:behaviors>
        <w:guid w:val="{9F4BEF11-FA66-4D8A-9A93-5BE0BABAF961}"/>
      </w:docPartPr>
      <w:docPartBody>
        <w:p w:rsidR="00591CAB" w:rsidRDefault="00591CAB">
          <w:pPr>
            <w:pStyle w:val="B14599DB1F344C88AB575D1C169342F3"/>
          </w:pPr>
          <w:r w:rsidRPr="00CB0055">
            <w:t>Hobbies</w:t>
          </w:r>
        </w:p>
      </w:docPartBody>
    </w:docPart>
    <w:docPart>
      <w:docPartPr>
        <w:name w:val="01F2784F56FF464887E9250185EFA246"/>
        <w:category>
          <w:name w:val="General"/>
          <w:gallery w:val="placeholder"/>
        </w:category>
        <w:types>
          <w:type w:val="bbPlcHdr"/>
        </w:types>
        <w:behaviors>
          <w:behavior w:val="content"/>
        </w:behaviors>
        <w:guid w:val="{5CAD0FEF-1BD5-4753-A235-44CF3F540C7C}"/>
      </w:docPartPr>
      <w:docPartBody>
        <w:p w:rsidR="00591CAB" w:rsidRDefault="00591CAB">
          <w:pPr>
            <w:pStyle w:val="01F2784F56FF464887E9250185EFA246"/>
          </w:pPr>
          <w:r w:rsidRPr="00036450">
            <w:t>EDUCATION</w:t>
          </w:r>
        </w:p>
      </w:docPartBody>
    </w:docPart>
    <w:docPart>
      <w:docPartPr>
        <w:name w:val="C19D72EA84334CBEA22DDEEB550E0767"/>
        <w:category>
          <w:name w:val="General"/>
          <w:gallery w:val="placeholder"/>
        </w:category>
        <w:types>
          <w:type w:val="bbPlcHdr"/>
        </w:types>
        <w:behaviors>
          <w:behavior w:val="content"/>
        </w:behaviors>
        <w:guid w:val="{02D2D754-1FA1-4816-BB05-EDA9BD6B65A3}"/>
      </w:docPartPr>
      <w:docPartBody>
        <w:p w:rsidR="00591CAB" w:rsidRDefault="00591CAB">
          <w:pPr>
            <w:pStyle w:val="C19D72EA84334CBEA22DDEEB550E0767"/>
          </w:pPr>
          <w:r w:rsidRPr="00036450">
            <w:t xml:space="preserve">WORK </w:t>
          </w:r>
          <w:r w:rsidRPr="00036450">
            <w:t>EXPERIENCE</w:t>
          </w:r>
        </w:p>
      </w:docPartBody>
    </w:docPart>
    <w:docPart>
      <w:docPartPr>
        <w:name w:val="9F0C8BA5CA164CFCBAC9A685EFE09FF8"/>
        <w:category>
          <w:name w:val="General"/>
          <w:gallery w:val="placeholder"/>
        </w:category>
        <w:types>
          <w:type w:val="bbPlcHdr"/>
        </w:types>
        <w:behaviors>
          <w:behavior w:val="content"/>
        </w:behaviors>
        <w:guid w:val="{3BADFC51-DBE3-4904-8832-EC24AAF60BFA}"/>
      </w:docPartPr>
      <w:docPartBody>
        <w:p w:rsidR="00591CAB" w:rsidRDefault="00591CAB">
          <w:pPr>
            <w:pStyle w:val="9F0C8BA5CA164CFCBAC9A685EFE09FF8"/>
          </w:pPr>
          <w:r w:rsidRPr="00036450">
            <w:rPr>
              <w:rStyle w:val="Heading2Char"/>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CAB"/>
    <w:rsid w:val="00591C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kern w:val="0"/>
      <w:szCs w:val="26"/>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D1746EB4C0477F9647E2BA03C55CD2">
    <w:name w:val="1BD1746EB4C0477F9647E2BA03C55CD2"/>
  </w:style>
  <w:style w:type="paragraph" w:customStyle="1" w:styleId="A79C87D4AE09421CB2AFBEBDD2C9F410">
    <w:name w:val="A79C87D4AE09421CB2AFBEBDD2C9F410"/>
  </w:style>
  <w:style w:type="paragraph" w:customStyle="1" w:styleId="9819CEDE4B35487A99522E2575167270">
    <w:name w:val="9819CEDE4B35487A99522E2575167270"/>
  </w:style>
  <w:style w:type="paragraph" w:customStyle="1" w:styleId="4FA779A2DCBD4CF18109A1FF29E088A1">
    <w:name w:val="4FA779A2DCBD4CF18109A1FF29E088A1"/>
  </w:style>
  <w:style w:type="paragraph" w:customStyle="1" w:styleId="A5924A2A13FD42B9B9C1A76D8581D40F">
    <w:name w:val="A5924A2A13FD42B9B9C1A76D8581D40F"/>
  </w:style>
  <w:style w:type="paragraph" w:customStyle="1" w:styleId="D4ADF6F2287D4A508DAC91762E323052">
    <w:name w:val="D4ADF6F2287D4A508DAC91762E323052"/>
  </w:style>
  <w:style w:type="paragraph" w:customStyle="1" w:styleId="27F3B99C30344F4FAA3D581FC572D0E7">
    <w:name w:val="27F3B99C30344F4FAA3D581FC572D0E7"/>
  </w:style>
  <w:style w:type="paragraph" w:customStyle="1" w:styleId="8CBFB1D13B1C4F139EB2A0724CF9F570">
    <w:name w:val="8CBFB1D13B1C4F139EB2A0724CF9F570"/>
  </w:style>
  <w:style w:type="paragraph" w:customStyle="1" w:styleId="67C5A359193648EAA7B6F06BD13BD2DF">
    <w:name w:val="67C5A359193648EAA7B6F06BD13BD2DF"/>
  </w:style>
  <w:style w:type="paragraph" w:customStyle="1" w:styleId="F295A7B3B9EC4345BE8E47942FC3FBAA">
    <w:name w:val="F295A7B3B9EC4345BE8E47942FC3FBAA"/>
  </w:style>
  <w:style w:type="character" w:styleId="Hyperlink">
    <w:name w:val="Hyperlink"/>
    <w:basedOn w:val="DefaultParagraphFont"/>
    <w:uiPriority w:val="99"/>
    <w:unhideWhenUsed/>
    <w:rPr>
      <w:color w:val="C45911" w:themeColor="accent2" w:themeShade="BF"/>
      <w:u w:val="single"/>
    </w:rPr>
  </w:style>
  <w:style w:type="paragraph" w:customStyle="1" w:styleId="7E824FACCC38494DAAA4004ED6C9A513">
    <w:name w:val="7E824FACCC38494DAAA4004ED6C9A513"/>
  </w:style>
  <w:style w:type="paragraph" w:customStyle="1" w:styleId="B14599DB1F344C88AB575D1C169342F3">
    <w:name w:val="B14599DB1F344C88AB575D1C169342F3"/>
  </w:style>
  <w:style w:type="paragraph" w:customStyle="1" w:styleId="55A79A98C86E418788AC2ACA810FD6A2">
    <w:name w:val="55A79A98C86E418788AC2ACA810FD6A2"/>
  </w:style>
  <w:style w:type="paragraph" w:customStyle="1" w:styleId="9803D009556D413384C4F0A33F349CF8">
    <w:name w:val="9803D009556D413384C4F0A33F349CF8"/>
  </w:style>
  <w:style w:type="paragraph" w:customStyle="1" w:styleId="3B751ED8CDE542C3964EC44311D81486">
    <w:name w:val="3B751ED8CDE542C3964EC44311D81486"/>
  </w:style>
  <w:style w:type="paragraph" w:customStyle="1" w:styleId="559A5D121E5F4E8BA96BB5C430C205D8">
    <w:name w:val="559A5D121E5F4E8BA96BB5C430C205D8"/>
  </w:style>
  <w:style w:type="paragraph" w:customStyle="1" w:styleId="01F2784F56FF464887E9250185EFA246">
    <w:name w:val="01F2784F56FF464887E9250185EFA246"/>
  </w:style>
  <w:style w:type="paragraph" w:customStyle="1" w:styleId="0B8A046CB2B7402DAE313E6773B7D750">
    <w:name w:val="0B8A046CB2B7402DAE313E6773B7D750"/>
  </w:style>
  <w:style w:type="paragraph" w:customStyle="1" w:styleId="EDDA707691DD4B87A677365F267ABF28">
    <w:name w:val="EDDA707691DD4B87A677365F267ABF28"/>
  </w:style>
  <w:style w:type="paragraph" w:customStyle="1" w:styleId="5C00ABF415A5476593C82EDFA1A850F9">
    <w:name w:val="5C00ABF415A5476593C82EDFA1A850F9"/>
  </w:style>
  <w:style w:type="paragraph" w:customStyle="1" w:styleId="37E38C898F8E4867A31CC6257822CB3E">
    <w:name w:val="37E38C898F8E4867A31CC6257822CB3E"/>
  </w:style>
  <w:style w:type="paragraph" w:customStyle="1" w:styleId="6EFEA9B42FE842558F7F76414272C2D7">
    <w:name w:val="6EFEA9B42FE842558F7F76414272C2D7"/>
  </w:style>
  <w:style w:type="paragraph" w:customStyle="1" w:styleId="2C10E0EED87749E4A769EFFD4A3F6062">
    <w:name w:val="2C10E0EED87749E4A769EFFD4A3F6062"/>
  </w:style>
  <w:style w:type="paragraph" w:customStyle="1" w:styleId="5CF88D0DD2BF44459C35B5A88F1774A1">
    <w:name w:val="5CF88D0DD2BF44459C35B5A88F1774A1"/>
  </w:style>
  <w:style w:type="paragraph" w:customStyle="1" w:styleId="C19D72EA84334CBEA22DDEEB550E0767">
    <w:name w:val="C19D72EA84334CBEA22DDEEB550E0767"/>
  </w:style>
  <w:style w:type="paragraph" w:customStyle="1" w:styleId="EE18189B0CA0479898DAB030725B5E25">
    <w:name w:val="EE18189B0CA0479898DAB030725B5E25"/>
  </w:style>
  <w:style w:type="paragraph" w:customStyle="1" w:styleId="48E8E6FAF1C24B029B8EFC2515F10A61">
    <w:name w:val="48E8E6FAF1C24B029B8EFC2515F10A61"/>
  </w:style>
  <w:style w:type="paragraph" w:customStyle="1" w:styleId="B22F030375F94E599302998B2F3A29F9">
    <w:name w:val="B22F030375F94E599302998B2F3A29F9"/>
  </w:style>
  <w:style w:type="paragraph" w:customStyle="1" w:styleId="A73192DD4BCA4057B4DE26A9DE1097DA">
    <w:name w:val="A73192DD4BCA4057B4DE26A9DE1097DA"/>
  </w:style>
  <w:style w:type="paragraph" w:customStyle="1" w:styleId="5544BB867EC14E90AE5D8E8105F43EA2">
    <w:name w:val="5544BB867EC14E90AE5D8E8105F43EA2"/>
  </w:style>
  <w:style w:type="paragraph" w:customStyle="1" w:styleId="D128B99E84E44940B6A7853060CEAFE7">
    <w:name w:val="D128B99E84E44940B6A7853060CEAFE7"/>
  </w:style>
  <w:style w:type="paragraph" w:customStyle="1" w:styleId="D9971F4EA8244DDA837D5B69713119DD">
    <w:name w:val="D9971F4EA8244DDA837D5B69713119DD"/>
  </w:style>
  <w:style w:type="paragraph" w:customStyle="1" w:styleId="699D095826644C6AA4A25D871FD93E55">
    <w:name w:val="699D095826644C6AA4A25D871FD93E55"/>
  </w:style>
  <w:style w:type="paragraph" w:customStyle="1" w:styleId="8B81BB81637B487D91C85073DA2EA6B5">
    <w:name w:val="8B81BB81637B487D91C85073DA2EA6B5"/>
  </w:style>
  <w:style w:type="paragraph" w:customStyle="1" w:styleId="6C38A9A3031F45659F627DB51109823F">
    <w:name w:val="6C38A9A3031F45659F627DB51109823F"/>
  </w:style>
  <w:style w:type="paragraph" w:customStyle="1" w:styleId="2CB6A70FC9DB4F5C932EB85E9CF5F026">
    <w:name w:val="2CB6A70FC9DB4F5C932EB85E9CF5F026"/>
  </w:style>
  <w:style w:type="paragraph" w:customStyle="1" w:styleId="E7FDAD4729804ABB8F7F18267B0CBD88">
    <w:name w:val="E7FDAD4729804ABB8F7F18267B0CBD88"/>
  </w:style>
  <w:style w:type="paragraph" w:customStyle="1" w:styleId="16CBED2312B342D2BAD5FCFA74715058">
    <w:name w:val="16CBED2312B342D2BAD5FCFA74715058"/>
  </w:style>
  <w:style w:type="paragraph" w:customStyle="1" w:styleId="B25185AFB9F846FBA24E23D849F6BEFE">
    <w:name w:val="B25185AFB9F846FBA24E23D849F6BEFE"/>
  </w:style>
  <w:style w:type="paragraph" w:customStyle="1" w:styleId="8FFFA1C428DB41309E4C20802B9E2DDB">
    <w:name w:val="8FFFA1C428DB41309E4C20802B9E2DDB"/>
  </w:style>
  <w:style w:type="character" w:customStyle="1" w:styleId="Heading2Char">
    <w:name w:val="Heading 2 Char"/>
    <w:basedOn w:val="DefaultParagraphFont"/>
    <w:link w:val="Heading2"/>
    <w:uiPriority w:val="9"/>
    <w:rPr>
      <w:rFonts w:asciiTheme="majorHAnsi" w:eastAsiaTheme="majorEastAsia" w:hAnsiTheme="majorHAnsi" w:cstheme="majorBidi"/>
      <w:b/>
      <w:bCs/>
      <w:caps/>
      <w:kern w:val="0"/>
      <w:szCs w:val="26"/>
      <w:lang w:eastAsia="ja-JP"/>
      <w14:ligatures w14:val="none"/>
    </w:rPr>
  </w:style>
  <w:style w:type="paragraph" w:customStyle="1" w:styleId="9F0C8BA5CA164CFCBAC9A685EFE09FF8">
    <w:name w:val="9F0C8BA5CA164CFCBAC9A685EFE09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4345dcf-8f3f-475a-86c3-fd04aeb9f2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8EBBEDE9C51E4E882CCE6682799EB2" ma:contentTypeVersion="14" ma:contentTypeDescription="Create a new document." ma:contentTypeScope="" ma:versionID="d27c0cba313cebdaf03158ccdde5913e">
  <xsd:schema xmlns:xsd="http://www.w3.org/2001/XMLSchema" xmlns:xs="http://www.w3.org/2001/XMLSchema" xmlns:p="http://schemas.microsoft.com/office/2006/metadata/properties" xmlns:ns3="24345dcf-8f3f-475a-86c3-fd04aeb9f2fa" xmlns:ns4="d15d0261-9cb9-44cc-8afb-ae1130c870f0" targetNamespace="http://schemas.microsoft.com/office/2006/metadata/properties" ma:root="true" ma:fieldsID="aeeb531dddad55df1b71f9d6a3242c2e" ns3:_="" ns4:_="">
    <xsd:import namespace="24345dcf-8f3f-475a-86c3-fd04aeb9f2fa"/>
    <xsd:import namespace="d15d0261-9cb9-44cc-8afb-ae1130c870f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45dcf-8f3f-475a-86c3-fd04aeb9f2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5d0261-9cb9-44cc-8afb-ae1130c870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F61D4E-EFEB-46C2-8CB2-E3766E0129CF}">
  <ds:schemaRefs>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24345dcf-8f3f-475a-86c3-fd04aeb9f2fa"/>
    <ds:schemaRef ds:uri="http://purl.org/dc/terms/"/>
    <ds:schemaRef ds:uri="http://schemas.microsoft.com/office/infopath/2007/PartnerControls"/>
    <ds:schemaRef ds:uri="d15d0261-9cb9-44cc-8afb-ae1130c870f0"/>
    <ds:schemaRef ds:uri="http://www.w3.org/XML/1998/namespace"/>
  </ds:schemaRefs>
</ds:datastoreItem>
</file>

<file path=customXml/itemProps2.xml><?xml version="1.0" encoding="utf-8"?>
<ds:datastoreItem xmlns:ds="http://schemas.openxmlformats.org/officeDocument/2006/customXml" ds:itemID="{915325CD-DE2E-4011-8EFE-CCB72282F945}">
  <ds:schemaRefs>
    <ds:schemaRef ds:uri="http://schemas.microsoft.com/sharepoint/v3/contenttype/forms"/>
  </ds:schemaRefs>
</ds:datastoreItem>
</file>

<file path=customXml/itemProps3.xml><?xml version="1.0" encoding="utf-8"?>
<ds:datastoreItem xmlns:ds="http://schemas.openxmlformats.org/officeDocument/2006/customXml" ds:itemID="{AEB90BAE-3E76-43BC-9E16-54D3D1628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45dcf-8f3f-475a-86c3-fd04aeb9f2fa"/>
    <ds:schemaRef ds:uri="d15d0261-9cb9-44cc-8afb-ae1130c87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Bold%20modern%20resume.dotx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Bush, John</lastModifiedBy>
  <revision>4</revision>
  <dcterms:created xsi:type="dcterms:W3CDTF">2023-09-14T02:10:00.0000000Z</dcterms:created>
  <dcterms:modified xsi:type="dcterms:W3CDTF">2023-09-14T02:39:31.2629995Z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0x010100A88EBBEDE9C51E4E882CCE6682799EB2</vt:lpwstr>
  </property>
</Properties>
</file>